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B92" w:rsidRPr="00AD2C4B" w:rsidRDefault="00792134" w:rsidP="005E2566">
      <w:pPr>
        <w:pStyle w:val="a9"/>
        <w:spacing w:after="240"/>
        <w:rPr>
          <w:sz w:val="36"/>
          <w:lang w:bidi="ar"/>
        </w:rPr>
      </w:pPr>
      <w:r w:rsidRPr="00AD2C4B">
        <w:rPr>
          <w:rFonts w:hint="eastAsia"/>
          <w:sz w:val="36"/>
          <w:lang w:bidi="ar"/>
        </w:rPr>
        <w:t>参展</w:t>
      </w:r>
      <w:r w:rsidR="00AD2C4B">
        <w:rPr>
          <w:rFonts w:hint="eastAsia"/>
          <w:sz w:val="36"/>
          <w:lang w:bidi="ar"/>
        </w:rPr>
        <w:t>企业</w:t>
      </w:r>
      <w:r w:rsidRPr="00AD2C4B">
        <w:rPr>
          <w:rFonts w:hint="eastAsia"/>
          <w:sz w:val="36"/>
          <w:lang w:bidi="ar"/>
        </w:rPr>
        <w:t>登记表</w:t>
      </w:r>
    </w:p>
    <w:p w:rsidR="006A3B92" w:rsidRPr="00F15EB2" w:rsidRDefault="00792134" w:rsidP="003805C8">
      <w:pPr>
        <w:pStyle w:val="a8"/>
        <w:spacing w:after="120"/>
        <w:ind w:firstLine="0"/>
        <w:jc w:val="left"/>
        <w:rPr>
          <w:rFonts w:ascii="黑体" w:eastAsia="黑体" w:hAnsi="黑体" w:cs="思源宋体 CN Medium"/>
          <w:color w:val="000000"/>
          <w:kern w:val="0"/>
          <w:szCs w:val="21"/>
          <w:u w:val="single"/>
          <w:lang w:bidi="ar"/>
        </w:rPr>
      </w:pPr>
      <w:r w:rsidRPr="00F15EB2">
        <w:rPr>
          <w:rFonts w:ascii="黑体" w:eastAsia="黑体" w:hAnsi="黑体" w:cs="思源宋体 CN Medium" w:hint="eastAsia"/>
          <w:color w:val="000000"/>
          <w:kern w:val="0"/>
          <w:szCs w:val="21"/>
          <w:lang w:bidi="ar"/>
        </w:rPr>
        <w:t>展会名称：</w:t>
      </w:r>
      <w:r w:rsidRPr="00F15EB2">
        <w:rPr>
          <w:rFonts w:ascii="黑体" w:eastAsia="黑体" w:hAnsi="黑体" w:cs="思源宋体 CN Medium" w:hint="eastAsia"/>
          <w:color w:val="000000"/>
          <w:kern w:val="0"/>
          <w:szCs w:val="21"/>
          <w:u w:val="single"/>
          <w:lang w:bidi="ar"/>
        </w:rPr>
        <w:t>202</w:t>
      </w:r>
      <w:r w:rsidR="007006B9" w:rsidRPr="00F15EB2">
        <w:rPr>
          <w:rFonts w:ascii="黑体" w:eastAsia="黑体" w:hAnsi="黑体" w:cs="思源宋体 CN Medium"/>
          <w:color w:val="000000"/>
          <w:kern w:val="0"/>
          <w:szCs w:val="21"/>
          <w:u w:val="single"/>
          <w:lang w:bidi="ar"/>
        </w:rPr>
        <w:t>5</w:t>
      </w:r>
      <w:r w:rsidRPr="00F15EB2">
        <w:rPr>
          <w:rFonts w:ascii="黑体" w:eastAsia="黑体" w:hAnsi="黑体" w:cs="思源宋体 CN Medium" w:hint="eastAsia"/>
          <w:color w:val="000000"/>
          <w:kern w:val="0"/>
          <w:szCs w:val="21"/>
          <w:u w:val="single"/>
          <w:lang w:bidi="ar"/>
        </w:rPr>
        <w:t>新西兰</w:t>
      </w:r>
      <w:r w:rsidR="003805C8" w:rsidRPr="00F15EB2">
        <w:rPr>
          <w:rFonts w:ascii="黑体" w:eastAsia="黑体" w:hAnsi="黑体" w:cs="思源宋体 CN Medium" w:hint="eastAsia"/>
          <w:color w:val="000000"/>
          <w:kern w:val="0"/>
          <w:szCs w:val="21"/>
          <w:u w:val="single"/>
          <w:lang w:bidi="ar"/>
        </w:rPr>
        <w:t>-</w:t>
      </w:r>
      <w:r w:rsidRPr="00F15EB2">
        <w:rPr>
          <w:rFonts w:ascii="黑体" w:eastAsia="黑体" w:hAnsi="黑体" w:cs="思源宋体 CN Medium" w:hint="eastAsia"/>
          <w:color w:val="000000"/>
          <w:kern w:val="0"/>
          <w:szCs w:val="21"/>
          <w:u w:val="single"/>
          <w:lang w:bidi="ar"/>
        </w:rPr>
        <w:t>中国商品博览会</w:t>
      </w:r>
      <w:r w:rsidR="003805C8" w:rsidRPr="00F15EB2">
        <w:rPr>
          <w:rFonts w:ascii="黑体" w:eastAsia="黑体" w:hAnsi="黑体" w:cs="思源宋体 CN Medium"/>
          <w:color w:val="000000"/>
          <w:kern w:val="0"/>
          <w:szCs w:val="21"/>
          <w:lang w:bidi="ar"/>
        </w:rPr>
        <w:t xml:space="preserve">                </w:t>
      </w:r>
      <w:r w:rsidR="003C01E2" w:rsidRPr="00F15EB2">
        <w:rPr>
          <w:rFonts w:ascii="黑体" w:eastAsia="黑体" w:hAnsi="黑体" w:cs="思源宋体 CN Medium"/>
          <w:color w:val="000000"/>
          <w:kern w:val="0"/>
          <w:szCs w:val="21"/>
          <w:lang w:bidi="ar"/>
        </w:rPr>
        <w:t xml:space="preserve"> </w:t>
      </w:r>
      <w:r w:rsidR="003805C8" w:rsidRPr="00F15EB2">
        <w:rPr>
          <w:rFonts w:ascii="黑体" w:eastAsia="黑体" w:hAnsi="黑体" w:cs="思源宋体 CN Medium"/>
          <w:color w:val="000000"/>
          <w:kern w:val="0"/>
          <w:szCs w:val="21"/>
          <w:lang w:bidi="ar"/>
        </w:rPr>
        <w:t xml:space="preserve">   </w:t>
      </w:r>
      <w:r w:rsidRPr="00F15EB2">
        <w:rPr>
          <w:rFonts w:ascii="黑体" w:eastAsia="黑体" w:hAnsi="黑体" w:cs="思源宋体 CN Medium" w:hint="eastAsia"/>
          <w:color w:val="000000"/>
          <w:kern w:val="0"/>
          <w:szCs w:val="21"/>
          <w:lang w:bidi="ar"/>
        </w:rPr>
        <w:t>填写时间：</w:t>
      </w:r>
      <w:r w:rsidR="003805C8" w:rsidRPr="00F15EB2">
        <w:rPr>
          <w:rFonts w:ascii="黑体" w:eastAsia="黑体" w:hAnsi="黑体" w:cs="思源宋体 CN Medium" w:hint="eastAsia"/>
          <w:color w:val="000000"/>
          <w:kern w:val="0"/>
          <w:szCs w:val="21"/>
          <w:lang w:bidi="ar"/>
        </w:rPr>
        <w:t xml:space="preserve">      </w:t>
      </w:r>
      <w:r w:rsidRPr="00F15EB2">
        <w:rPr>
          <w:rFonts w:ascii="黑体" w:eastAsia="黑体" w:hAnsi="黑体" w:cs="思源宋体 CN Medium" w:hint="eastAsia"/>
          <w:color w:val="000000"/>
          <w:kern w:val="0"/>
          <w:szCs w:val="21"/>
          <w:lang w:bidi="ar"/>
        </w:rPr>
        <w:t>年</w:t>
      </w:r>
      <w:r w:rsidR="003805C8" w:rsidRPr="00F15EB2">
        <w:rPr>
          <w:rFonts w:ascii="黑体" w:eastAsia="黑体" w:hAnsi="黑体" w:cs="思源宋体 CN Medium" w:hint="eastAsia"/>
          <w:color w:val="000000"/>
          <w:kern w:val="0"/>
          <w:szCs w:val="21"/>
          <w:lang w:bidi="ar"/>
        </w:rPr>
        <w:t xml:space="preserve">     </w:t>
      </w:r>
      <w:r w:rsidRPr="00F15EB2">
        <w:rPr>
          <w:rFonts w:ascii="黑体" w:eastAsia="黑体" w:hAnsi="黑体" w:cs="思源宋体 CN Medium" w:hint="eastAsia"/>
          <w:color w:val="000000"/>
          <w:kern w:val="0"/>
          <w:szCs w:val="21"/>
          <w:lang w:bidi="ar"/>
        </w:rPr>
        <w:t>月</w:t>
      </w:r>
      <w:r w:rsidR="003805C8" w:rsidRPr="00F15EB2">
        <w:rPr>
          <w:rFonts w:ascii="黑体" w:eastAsia="黑体" w:hAnsi="黑体" w:cs="思源宋体 CN Medium" w:hint="eastAsia"/>
          <w:color w:val="000000"/>
          <w:kern w:val="0"/>
          <w:szCs w:val="21"/>
          <w:lang w:bidi="ar"/>
        </w:rPr>
        <w:t xml:space="preserve">      </w:t>
      </w:r>
      <w:r w:rsidRPr="00F15EB2">
        <w:rPr>
          <w:rFonts w:ascii="黑体" w:eastAsia="黑体" w:hAnsi="黑体" w:cs="思源宋体 CN Medium" w:hint="eastAsia"/>
          <w:color w:val="000000"/>
          <w:kern w:val="0"/>
          <w:szCs w:val="21"/>
          <w:lang w:bidi="ar"/>
        </w:rPr>
        <w:t>日</w:t>
      </w:r>
    </w:p>
    <w:tbl>
      <w:tblPr>
        <w:tblStyle w:val="a7"/>
        <w:tblW w:w="9640" w:type="dxa"/>
        <w:tblLook w:val="04A0" w:firstRow="1" w:lastRow="0" w:firstColumn="1" w:lastColumn="0" w:noHBand="0" w:noVBand="1"/>
      </w:tblPr>
      <w:tblGrid>
        <w:gridCol w:w="2268"/>
        <w:gridCol w:w="1928"/>
        <w:gridCol w:w="623"/>
        <w:gridCol w:w="1134"/>
        <w:gridCol w:w="1134"/>
        <w:gridCol w:w="795"/>
        <w:gridCol w:w="1758"/>
      </w:tblGrid>
      <w:tr w:rsidR="0037365A" w:rsidRPr="00F15EB2" w:rsidTr="00A6309F">
        <w:trPr>
          <w:trHeight w:val="571"/>
        </w:trPr>
        <w:tc>
          <w:tcPr>
            <w:tcW w:w="2268" w:type="dxa"/>
            <w:vAlign w:val="center"/>
          </w:tcPr>
          <w:p w:rsidR="0037365A" w:rsidRPr="00F15EB2" w:rsidRDefault="0037365A" w:rsidP="003805C8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公司名称（中文）</w:t>
            </w:r>
            <w:r w:rsidR="00014F85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37365A" w:rsidRPr="00F15EB2" w:rsidRDefault="0037365A" w:rsidP="003C01E2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7365A" w:rsidRPr="00F15EB2" w:rsidTr="00A6309F">
        <w:trPr>
          <w:trHeight w:val="571"/>
        </w:trPr>
        <w:tc>
          <w:tcPr>
            <w:tcW w:w="2268" w:type="dxa"/>
            <w:vAlign w:val="center"/>
          </w:tcPr>
          <w:p w:rsidR="0037365A" w:rsidRPr="00F15EB2" w:rsidRDefault="0037365A" w:rsidP="003805C8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公司名称（英文）</w:t>
            </w:r>
            <w:r w:rsidR="00014F85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37365A" w:rsidRPr="00F15EB2" w:rsidRDefault="0037365A" w:rsidP="003C01E2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F15EB2" w:rsidTr="00342CEB">
        <w:trPr>
          <w:trHeight w:val="571"/>
        </w:trPr>
        <w:tc>
          <w:tcPr>
            <w:tcW w:w="2268" w:type="dxa"/>
            <w:vAlign w:val="center"/>
          </w:tcPr>
          <w:p w:rsidR="00342CEB" w:rsidRPr="00F15EB2" w:rsidRDefault="00342CEB" w:rsidP="003805C8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联系人及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551" w:type="dxa"/>
            <w:gridSpan w:val="2"/>
            <w:vAlign w:val="center"/>
          </w:tcPr>
          <w:p w:rsidR="00342CEB" w:rsidRPr="00F15EB2" w:rsidRDefault="00342CEB" w:rsidP="003C01E2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342CEB" w:rsidRPr="00F15EB2" w:rsidRDefault="00342CEB" w:rsidP="003C01E2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联系电话*</w:t>
            </w:r>
          </w:p>
        </w:tc>
        <w:tc>
          <w:tcPr>
            <w:tcW w:w="2553" w:type="dxa"/>
            <w:gridSpan w:val="2"/>
            <w:vAlign w:val="center"/>
          </w:tcPr>
          <w:p w:rsidR="00342CEB" w:rsidRPr="00F15EB2" w:rsidRDefault="00342CEB" w:rsidP="003C01E2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014F85" w:rsidRPr="00F15EB2" w:rsidTr="00A6309F">
        <w:trPr>
          <w:trHeight w:val="571"/>
        </w:trPr>
        <w:tc>
          <w:tcPr>
            <w:tcW w:w="2268" w:type="dxa"/>
            <w:vAlign w:val="center"/>
          </w:tcPr>
          <w:p w:rsidR="00014F85" w:rsidRPr="00F15EB2" w:rsidRDefault="00342CEB" w:rsidP="00014F85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电子邮箱*</w:t>
            </w:r>
          </w:p>
        </w:tc>
        <w:tc>
          <w:tcPr>
            <w:tcW w:w="2551" w:type="dxa"/>
            <w:gridSpan w:val="2"/>
            <w:vAlign w:val="center"/>
          </w:tcPr>
          <w:p w:rsidR="00014F85" w:rsidRPr="00F15EB2" w:rsidRDefault="00014F85" w:rsidP="00014F85">
            <w:pPr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014F85" w:rsidRPr="00F15EB2" w:rsidRDefault="00342CEB" w:rsidP="00014F85">
            <w:pPr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proofErr w:type="gramStart"/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官网/微信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公众号</w:t>
            </w:r>
            <w:proofErr w:type="gramEnd"/>
          </w:p>
        </w:tc>
        <w:tc>
          <w:tcPr>
            <w:tcW w:w="2553" w:type="dxa"/>
            <w:gridSpan w:val="2"/>
            <w:vAlign w:val="center"/>
          </w:tcPr>
          <w:p w:rsidR="00014F85" w:rsidRPr="00F15EB2" w:rsidRDefault="00014F85" w:rsidP="00014F85">
            <w:pPr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F15EB2" w:rsidTr="001D5188">
        <w:trPr>
          <w:trHeight w:val="571"/>
        </w:trPr>
        <w:tc>
          <w:tcPr>
            <w:tcW w:w="2268" w:type="dxa"/>
            <w:vAlign w:val="center"/>
          </w:tcPr>
          <w:p w:rsidR="00342CEB" w:rsidRPr="00F15EB2" w:rsidRDefault="00342CEB" w:rsidP="00EB70D4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公司联系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地址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342CEB" w:rsidRPr="00F15EB2" w:rsidRDefault="00342CEB" w:rsidP="00014F85">
            <w:pPr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F15EB2" w:rsidTr="00A6309F">
        <w:trPr>
          <w:trHeight w:val="1134"/>
        </w:trPr>
        <w:tc>
          <w:tcPr>
            <w:tcW w:w="2268" w:type="dxa"/>
            <w:vAlign w:val="center"/>
          </w:tcPr>
          <w:p w:rsidR="00A6309F" w:rsidRPr="00F15EB2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介绍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（中文）*</w:t>
            </w:r>
          </w:p>
          <w:p w:rsidR="002A3E66" w:rsidRPr="00F15EB2" w:rsidRDefault="002A3E66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（100字内）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F15EB2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F15EB2" w:rsidTr="00A6309F">
        <w:trPr>
          <w:trHeight w:val="1134"/>
        </w:trPr>
        <w:tc>
          <w:tcPr>
            <w:tcW w:w="2268" w:type="dxa"/>
            <w:vAlign w:val="center"/>
          </w:tcPr>
          <w:p w:rsidR="00A6309F" w:rsidRPr="00F15EB2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介绍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（英文）</w:t>
            </w:r>
            <w:r w:rsidR="00B37E5C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F15EB2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04E81" w:rsidRPr="00F15EB2" w:rsidTr="00A6309F">
        <w:trPr>
          <w:trHeight w:val="567"/>
        </w:trPr>
        <w:tc>
          <w:tcPr>
            <w:tcW w:w="2268" w:type="dxa"/>
            <w:vAlign w:val="center"/>
          </w:tcPr>
          <w:p w:rsidR="00304E81" w:rsidRPr="00F15EB2" w:rsidRDefault="00304E81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是否寄售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产品</w:t>
            </w:r>
            <w:r w:rsidR="005E2566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304E81" w:rsidRPr="00F15EB2" w:rsidRDefault="00304E81" w:rsidP="00EB70D4">
            <w:pPr>
              <w:pStyle w:val="a8"/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sym w:font="Wingdings" w:char="F06F"/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是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，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请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填写</w:t>
            </w:r>
            <w:r w:rsidR="005E2566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《</w:t>
            </w:r>
            <w:r w:rsidR="008B44F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Super Outlets Application 2025</w:t>
            </w:r>
            <w:bookmarkStart w:id="0" w:name="_GoBack"/>
            <w:bookmarkEnd w:id="0"/>
            <w:r w:rsidR="005E2566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》</w:t>
            </w:r>
            <w:r w:rsidR="00EB70D4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 xml:space="preserve">  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sym w:font="Wingdings" w:char="F06F"/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否</w:t>
            </w:r>
          </w:p>
        </w:tc>
      </w:tr>
      <w:tr w:rsidR="00A6309F" w:rsidRPr="00F15EB2" w:rsidTr="00A6309F">
        <w:trPr>
          <w:trHeight w:val="1134"/>
        </w:trPr>
        <w:tc>
          <w:tcPr>
            <w:tcW w:w="2268" w:type="dxa"/>
            <w:vAlign w:val="center"/>
          </w:tcPr>
          <w:p w:rsidR="002A3E66" w:rsidRPr="00F15EB2" w:rsidRDefault="00A6309F" w:rsidP="002A3E66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展品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介绍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（中文）*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F15EB2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F15EB2" w:rsidTr="00A6309F">
        <w:trPr>
          <w:trHeight w:val="1134"/>
        </w:trPr>
        <w:tc>
          <w:tcPr>
            <w:tcW w:w="2268" w:type="dxa"/>
            <w:vAlign w:val="center"/>
          </w:tcPr>
          <w:p w:rsidR="00A6309F" w:rsidRPr="00F15EB2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展品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介绍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（英文）</w:t>
            </w:r>
            <w:r w:rsidR="00B37E5C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F15EB2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F15EB2" w:rsidTr="00342CEB">
        <w:trPr>
          <w:trHeight w:val="1984"/>
        </w:trPr>
        <w:tc>
          <w:tcPr>
            <w:tcW w:w="2268" w:type="dxa"/>
            <w:vAlign w:val="center"/>
          </w:tcPr>
          <w:p w:rsidR="00A6309F" w:rsidRPr="00F15EB2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展品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样图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F15EB2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F15EB2" w:rsidTr="00DD45CA">
        <w:trPr>
          <w:trHeight w:val="571"/>
        </w:trPr>
        <w:tc>
          <w:tcPr>
            <w:tcW w:w="2268" w:type="dxa"/>
            <w:vAlign w:val="center"/>
          </w:tcPr>
          <w:p w:rsidR="00A6309F" w:rsidRPr="00F15EB2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申请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展位</w:t>
            </w:r>
            <w:r w:rsidR="005E2566"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928" w:type="dxa"/>
            <w:vAlign w:val="center"/>
          </w:tcPr>
          <w:p w:rsidR="00A6309F" w:rsidRPr="00F15EB2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标准展位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（3m×3m）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4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2000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元/</w:t>
            </w:r>
            <w:proofErr w:type="gramStart"/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757" w:type="dxa"/>
            <w:gridSpan w:val="2"/>
            <w:vAlign w:val="center"/>
          </w:tcPr>
          <w:p w:rsidR="00A6309F" w:rsidRPr="00F15EB2" w:rsidRDefault="00A6309F" w:rsidP="00DD45CA">
            <w:pPr>
              <w:wordWrap w:val="0"/>
              <w:spacing w:line="380" w:lineRule="exact"/>
              <w:ind w:rightChars="100" w:right="210"/>
              <w:jc w:val="right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proofErr w:type="gramStart"/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929" w:type="dxa"/>
            <w:gridSpan w:val="2"/>
            <w:vAlign w:val="center"/>
          </w:tcPr>
          <w:p w:rsidR="00A6309F" w:rsidRPr="00F15EB2" w:rsidRDefault="00A6309F" w:rsidP="00743273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Batang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室内光地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（</w:t>
            </w:r>
            <w:r w:rsidR="00743273"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36</w:t>
            </w:r>
            <w:r w:rsidRPr="00F15EB2">
              <w:rPr>
                <w:rFonts w:ascii="黑体" w:eastAsia="黑体" w:hAnsi="黑体" w:cs="Batang" w:hint="eastAsia"/>
                <w:color w:val="000000"/>
                <w:kern w:val="0"/>
                <w:szCs w:val="21"/>
                <w:lang w:bidi="ar"/>
              </w:rPr>
              <w:t>㎡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起租）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4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000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元/</w:t>
            </w:r>
            <w:r w:rsidRPr="00F15EB2">
              <w:rPr>
                <w:rFonts w:ascii="黑体" w:eastAsia="黑体" w:hAnsi="黑体" w:cs="Batang" w:hint="eastAsia"/>
                <w:color w:val="000000"/>
                <w:kern w:val="0"/>
                <w:szCs w:val="21"/>
                <w:lang w:bidi="ar"/>
              </w:rPr>
              <w:t>㎡</w:t>
            </w:r>
          </w:p>
        </w:tc>
        <w:tc>
          <w:tcPr>
            <w:tcW w:w="1758" w:type="dxa"/>
            <w:vAlign w:val="center"/>
          </w:tcPr>
          <w:p w:rsidR="00A6309F" w:rsidRPr="00F15EB2" w:rsidRDefault="00A6309F" w:rsidP="00DD45CA">
            <w:pPr>
              <w:wordWrap w:val="0"/>
              <w:spacing w:line="380" w:lineRule="exact"/>
              <w:ind w:rightChars="100" w:right="210"/>
              <w:jc w:val="right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Batang" w:hint="eastAsia"/>
                <w:color w:val="000000"/>
                <w:kern w:val="0"/>
                <w:szCs w:val="21"/>
                <w:lang w:bidi="ar"/>
              </w:rPr>
              <w:t>㎡</w:t>
            </w:r>
          </w:p>
        </w:tc>
      </w:tr>
      <w:tr w:rsidR="00342CEB" w:rsidRPr="00F15EB2" w:rsidTr="000654B4">
        <w:trPr>
          <w:trHeight w:val="907"/>
        </w:trPr>
        <w:tc>
          <w:tcPr>
            <w:tcW w:w="2268" w:type="dxa"/>
            <w:vAlign w:val="center"/>
          </w:tcPr>
          <w:p w:rsidR="00342CEB" w:rsidRPr="00F15EB2" w:rsidRDefault="00342CEB" w:rsidP="00A6309F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希望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对接</w:t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的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F15EB2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F15EB2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企业</w:t>
            </w:r>
          </w:p>
        </w:tc>
        <w:tc>
          <w:tcPr>
            <w:tcW w:w="7372" w:type="dxa"/>
            <w:gridSpan w:val="6"/>
            <w:vAlign w:val="center"/>
          </w:tcPr>
          <w:p w:rsidR="00342CEB" w:rsidRPr="00F15EB2" w:rsidRDefault="00342CEB" w:rsidP="00342CEB">
            <w:pPr>
              <w:wordWrap w:val="0"/>
              <w:spacing w:line="380" w:lineRule="exact"/>
              <w:ind w:rightChars="100" w:right="210"/>
              <w:jc w:val="center"/>
              <w:rPr>
                <w:rFonts w:ascii="黑体" w:eastAsia="黑体" w:hAnsi="黑体" w:cs="Batang"/>
                <w:color w:val="000000"/>
                <w:kern w:val="0"/>
                <w:szCs w:val="21"/>
                <w:lang w:bidi="ar"/>
              </w:rPr>
            </w:pPr>
          </w:p>
        </w:tc>
      </w:tr>
    </w:tbl>
    <w:p w:rsidR="00014F85" w:rsidRPr="00F15EB2" w:rsidRDefault="00720373" w:rsidP="00A6309F">
      <w:pPr>
        <w:spacing w:before="120"/>
        <w:rPr>
          <w:rFonts w:ascii="黑体" w:eastAsia="黑体" w:hAnsi="黑体"/>
        </w:rPr>
      </w:pPr>
      <w:r w:rsidRPr="00F15EB2">
        <w:rPr>
          <w:rFonts w:ascii="黑体" w:eastAsia="黑体" w:hAnsi="黑体" w:hint="eastAsia"/>
        </w:rPr>
        <w:t>备注</w:t>
      </w:r>
      <w:r w:rsidRPr="00F15EB2">
        <w:rPr>
          <w:rFonts w:ascii="黑体" w:eastAsia="黑体" w:hAnsi="黑体"/>
        </w:rPr>
        <w:t>：带</w:t>
      </w:r>
      <w:r w:rsidRPr="00F15EB2">
        <w:rPr>
          <w:rFonts w:ascii="黑体" w:eastAsia="黑体" w:hAnsi="黑体" w:hint="eastAsia"/>
        </w:rPr>
        <w:t>*的项目为</w:t>
      </w:r>
      <w:r w:rsidRPr="00F15EB2">
        <w:rPr>
          <w:rFonts w:ascii="黑体" w:eastAsia="黑体" w:hAnsi="黑体"/>
        </w:rPr>
        <w:t>必填项</w:t>
      </w:r>
      <w:r w:rsidR="00275E8A" w:rsidRPr="00F15EB2">
        <w:rPr>
          <w:rFonts w:ascii="黑体" w:eastAsia="黑体" w:hAnsi="黑体" w:hint="eastAsia"/>
        </w:rPr>
        <w:t>。</w:t>
      </w:r>
      <w:r w:rsidR="00971E30" w:rsidRPr="00F15EB2">
        <w:rPr>
          <w:rFonts w:ascii="黑体" w:eastAsia="黑体" w:hAnsi="黑体" w:hint="eastAsia"/>
        </w:rPr>
        <w:t>展品样图</w:t>
      </w:r>
      <w:r w:rsidR="00B37E5C" w:rsidRPr="00F15EB2">
        <w:rPr>
          <w:rFonts w:ascii="黑体" w:eastAsia="黑体" w:hAnsi="黑体" w:hint="eastAsia"/>
        </w:rPr>
        <w:t>请插入文档</w:t>
      </w:r>
      <w:r w:rsidR="00B37E5C" w:rsidRPr="00F15EB2">
        <w:rPr>
          <w:rFonts w:ascii="黑体" w:eastAsia="黑体" w:hAnsi="黑体"/>
        </w:rPr>
        <w:t>中</w:t>
      </w:r>
      <w:r w:rsidR="00B37E5C" w:rsidRPr="00F15EB2">
        <w:rPr>
          <w:rFonts w:ascii="黑体" w:eastAsia="黑体" w:hAnsi="黑体" w:hint="eastAsia"/>
        </w:rPr>
        <w:t>，并</w:t>
      </w:r>
      <w:r w:rsidR="00971E30" w:rsidRPr="00F15EB2">
        <w:rPr>
          <w:rFonts w:ascii="黑体" w:eastAsia="黑体" w:hAnsi="黑体" w:hint="eastAsia"/>
        </w:rPr>
        <w:t>提供</w:t>
      </w:r>
      <w:r w:rsidR="00CA3424" w:rsidRPr="00F15EB2">
        <w:rPr>
          <w:rFonts w:ascii="黑体" w:eastAsia="黑体" w:hAnsi="黑体" w:hint="eastAsia"/>
        </w:rPr>
        <w:t>jpg</w:t>
      </w:r>
      <w:r w:rsidR="00CA3424" w:rsidRPr="00F15EB2">
        <w:rPr>
          <w:rFonts w:ascii="黑体" w:eastAsia="黑体" w:hAnsi="黑体"/>
        </w:rPr>
        <w:t>格式</w:t>
      </w:r>
      <w:r w:rsidR="00B37E5C" w:rsidRPr="00F15EB2">
        <w:rPr>
          <w:rFonts w:ascii="黑体" w:eastAsia="黑体" w:hAnsi="黑体" w:hint="eastAsia"/>
        </w:rPr>
        <w:t>文件</w:t>
      </w:r>
      <w:r w:rsidR="00971E30" w:rsidRPr="00F15EB2">
        <w:rPr>
          <w:rFonts w:ascii="黑体" w:eastAsia="黑体" w:hAnsi="黑体" w:hint="eastAsia"/>
        </w:rPr>
        <w:t>。</w:t>
      </w:r>
    </w:p>
    <w:p w:rsidR="00014F85" w:rsidRDefault="00014F85" w:rsidP="00014F85">
      <w:r>
        <w:br w:type="page"/>
      </w:r>
    </w:p>
    <w:tbl>
      <w:tblPr>
        <w:tblStyle w:val="a7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1361"/>
        <w:gridCol w:w="1304"/>
        <w:gridCol w:w="1587"/>
        <w:gridCol w:w="1304"/>
        <w:gridCol w:w="2346"/>
      </w:tblGrid>
      <w:tr w:rsidR="00404757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404757" w:rsidRPr="00C156FE" w:rsidRDefault="00404757" w:rsidP="00014F85">
            <w:pPr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lastRenderedPageBreak/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</w:t>
            </w:r>
            <w:r w:rsidR="00DD45CA"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 w:rsidR="00EB70D4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014F85" w:rsidRPr="00342CEB" w:rsidRDefault="005E2566" w:rsidP="00014F85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</w:t>
            </w:r>
            <w:r w:rsidR="00DD45CA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</w:t>
            </w:r>
            <w:r w:rsidR="00DD45CA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587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014F85" w:rsidRPr="00342CEB" w:rsidRDefault="005E2566" w:rsidP="005E2566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EB70D4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014F85" w:rsidRPr="00342CEB" w:rsidRDefault="005E2566" w:rsidP="00014F85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="00DD45CA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014F85" w:rsidRPr="00342CEB" w:rsidRDefault="00DD45CA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014F85" w:rsidRPr="00342CEB" w:rsidRDefault="00DD45CA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EB70D4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DD45CA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</w:t>
            </w: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DD45CA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</w:t>
            </w: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DD45CA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</w:t>
            </w: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DD45CA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人员信息5</w:t>
            </w: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</w:tbl>
    <w:p w:rsidR="00DD45CA" w:rsidRPr="002B5DBE" w:rsidRDefault="00DD45CA" w:rsidP="00DD45CA">
      <w:pPr>
        <w:spacing w:before="120"/>
        <w:rPr>
          <w:rFonts w:ascii="黑体" w:eastAsia="黑体" w:hAnsi="黑体"/>
        </w:rPr>
      </w:pPr>
      <w:r w:rsidRPr="002B5DBE">
        <w:rPr>
          <w:rFonts w:ascii="黑体" w:eastAsia="黑体" w:hAnsi="黑体" w:hint="eastAsia"/>
        </w:rPr>
        <w:t>备注</w:t>
      </w:r>
      <w:r w:rsidRPr="002B5DBE">
        <w:rPr>
          <w:rFonts w:ascii="黑体" w:eastAsia="黑体" w:hAnsi="黑体"/>
        </w:rPr>
        <w:t>：带</w:t>
      </w:r>
      <w:r w:rsidRPr="002B5DBE">
        <w:rPr>
          <w:rFonts w:ascii="黑体" w:eastAsia="黑体" w:hAnsi="黑体" w:hint="eastAsia"/>
        </w:rPr>
        <w:t>*的项目为</w:t>
      </w:r>
      <w:r w:rsidRPr="002B5DBE">
        <w:rPr>
          <w:rFonts w:ascii="黑体" w:eastAsia="黑体" w:hAnsi="黑体"/>
        </w:rPr>
        <w:t>必填项</w:t>
      </w:r>
      <w:r w:rsidR="00EB70D4" w:rsidRPr="002B5DBE">
        <w:rPr>
          <w:rFonts w:ascii="黑体" w:eastAsia="黑体" w:hAnsi="黑体" w:hint="eastAsia"/>
        </w:rPr>
        <w:t>。</w:t>
      </w:r>
      <w:r w:rsidR="002C70A3" w:rsidRPr="002B5DBE">
        <w:rPr>
          <w:rFonts w:ascii="黑体" w:eastAsia="黑体" w:hAnsi="黑体"/>
        </w:rPr>
        <w:t>如有</w:t>
      </w:r>
      <w:r w:rsidR="002C70A3" w:rsidRPr="002B5DBE">
        <w:rPr>
          <w:rFonts w:ascii="黑体" w:eastAsia="黑体" w:hAnsi="黑体" w:hint="eastAsia"/>
        </w:rPr>
        <w:t>预订</w:t>
      </w:r>
      <w:r w:rsidR="002C70A3" w:rsidRPr="002B5DBE">
        <w:rPr>
          <w:rFonts w:ascii="黑体" w:eastAsia="黑体" w:hAnsi="黑体"/>
        </w:rPr>
        <w:t>餐饮</w:t>
      </w:r>
      <w:r w:rsidR="002C70A3" w:rsidRPr="002B5DBE">
        <w:rPr>
          <w:rFonts w:ascii="黑体" w:eastAsia="黑体" w:hAnsi="黑体" w:hint="eastAsia"/>
        </w:rPr>
        <w:t>需求</w:t>
      </w:r>
      <w:r w:rsidR="002C70A3" w:rsidRPr="002B5DBE">
        <w:rPr>
          <w:rFonts w:ascii="黑体" w:eastAsia="黑体" w:hAnsi="黑体"/>
        </w:rPr>
        <w:t>，请填写民族</w:t>
      </w:r>
      <w:r w:rsidR="002C70A3" w:rsidRPr="002B5DBE">
        <w:rPr>
          <w:rFonts w:ascii="黑体" w:eastAsia="黑体" w:hAnsi="黑体" w:hint="eastAsia"/>
        </w:rPr>
        <w:t>/餐饮</w:t>
      </w:r>
      <w:r w:rsidR="002C70A3" w:rsidRPr="002B5DBE">
        <w:rPr>
          <w:rFonts w:ascii="黑体" w:eastAsia="黑体" w:hAnsi="黑体"/>
        </w:rPr>
        <w:t>要求项</w:t>
      </w:r>
      <w:r w:rsidR="002C70A3" w:rsidRPr="002B5DBE">
        <w:rPr>
          <w:rFonts w:ascii="黑体" w:eastAsia="黑体" w:hAnsi="黑体" w:hint="eastAsia"/>
        </w:rPr>
        <w:t>；</w:t>
      </w:r>
      <w:r w:rsidRPr="002B5DBE">
        <w:rPr>
          <w:rFonts w:ascii="黑体" w:eastAsia="黑体" w:hAnsi="黑体"/>
        </w:rPr>
        <w:t>如有</w:t>
      </w:r>
      <w:r w:rsidRPr="002B5DBE">
        <w:rPr>
          <w:rFonts w:ascii="黑体" w:eastAsia="黑体" w:hAnsi="黑体" w:hint="eastAsia"/>
        </w:rPr>
        <w:t>代办</w:t>
      </w:r>
      <w:r w:rsidR="00EB70D4" w:rsidRPr="002B5DBE">
        <w:rPr>
          <w:rFonts w:ascii="黑体" w:eastAsia="黑体" w:hAnsi="黑体" w:hint="eastAsia"/>
        </w:rPr>
        <w:t>签证</w:t>
      </w:r>
      <w:r w:rsidR="00EB70D4" w:rsidRPr="002B5DBE">
        <w:rPr>
          <w:rFonts w:ascii="黑体" w:eastAsia="黑体" w:hAnsi="黑体"/>
        </w:rPr>
        <w:t>、</w:t>
      </w:r>
      <w:r w:rsidRPr="002B5DBE">
        <w:rPr>
          <w:rFonts w:ascii="黑体" w:eastAsia="黑体" w:hAnsi="黑体"/>
        </w:rPr>
        <w:t>机票</w:t>
      </w:r>
      <w:r w:rsidR="003C01E2" w:rsidRPr="002B5DBE">
        <w:rPr>
          <w:rFonts w:ascii="黑体" w:eastAsia="黑体" w:hAnsi="黑体" w:hint="eastAsia"/>
        </w:rPr>
        <w:t>、</w:t>
      </w:r>
      <w:r w:rsidR="00EB70D4" w:rsidRPr="002B5DBE">
        <w:rPr>
          <w:rFonts w:ascii="黑体" w:eastAsia="黑体" w:hAnsi="黑体" w:hint="eastAsia"/>
        </w:rPr>
        <w:t>电话卡</w:t>
      </w:r>
      <w:r w:rsidR="00EB70D4" w:rsidRPr="002B5DBE">
        <w:rPr>
          <w:rFonts w:ascii="黑体" w:eastAsia="黑体" w:hAnsi="黑体"/>
        </w:rPr>
        <w:t>以及</w:t>
      </w:r>
      <w:r w:rsidR="003C01E2" w:rsidRPr="002B5DBE">
        <w:rPr>
          <w:rFonts w:ascii="黑体" w:eastAsia="黑体" w:hAnsi="黑体" w:hint="eastAsia"/>
        </w:rPr>
        <w:t>预订</w:t>
      </w:r>
      <w:r w:rsidR="00EB70D4" w:rsidRPr="002B5DBE">
        <w:rPr>
          <w:rFonts w:ascii="黑体" w:eastAsia="黑体" w:hAnsi="黑体"/>
        </w:rPr>
        <w:t>住宿</w:t>
      </w:r>
      <w:r w:rsidR="00EB70D4" w:rsidRPr="002B5DBE">
        <w:rPr>
          <w:rFonts w:ascii="黑体" w:eastAsia="黑体" w:hAnsi="黑体" w:hint="eastAsia"/>
        </w:rPr>
        <w:t>等</w:t>
      </w:r>
      <w:r w:rsidR="00EB70D4" w:rsidRPr="002B5DBE">
        <w:rPr>
          <w:rFonts w:ascii="黑体" w:eastAsia="黑体" w:hAnsi="黑体"/>
        </w:rPr>
        <w:t>需求</w:t>
      </w:r>
      <w:r w:rsidR="00EB70D4" w:rsidRPr="002B5DBE">
        <w:rPr>
          <w:rFonts w:ascii="黑体" w:eastAsia="黑体" w:hAnsi="黑体" w:hint="eastAsia"/>
        </w:rPr>
        <w:t>，</w:t>
      </w:r>
      <w:r w:rsidR="00EB70D4" w:rsidRPr="002B5DBE">
        <w:rPr>
          <w:rFonts w:ascii="黑体" w:eastAsia="黑体" w:hAnsi="黑体"/>
        </w:rPr>
        <w:t>请填写护照号码</w:t>
      </w:r>
      <w:r w:rsidR="002C70A3" w:rsidRPr="002B5DBE">
        <w:rPr>
          <w:rFonts w:ascii="黑体" w:eastAsia="黑体" w:hAnsi="黑体" w:hint="eastAsia"/>
        </w:rPr>
        <w:t>；如有运输</w:t>
      </w:r>
      <w:r w:rsidR="002C70A3" w:rsidRPr="002B5DBE">
        <w:rPr>
          <w:rFonts w:ascii="黑体" w:eastAsia="黑体" w:hAnsi="黑体"/>
        </w:rPr>
        <w:t>需求，请</w:t>
      </w:r>
      <w:r w:rsidR="00EB70D4" w:rsidRPr="002B5DBE">
        <w:rPr>
          <w:rFonts w:ascii="黑体" w:eastAsia="黑体" w:hAnsi="黑体"/>
        </w:rPr>
        <w:t>填写</w:t>
      </w:r>
      <w:r w:rsidR="002C70A3" w:rsidRPr="002B5DBE">
        <w:rPr>
          <w:rFonts w:ascii="黑体" w:eastAsia="黑体" w:hAnsi="黑体" w:hint="eastAsia"/>
        </w:rPr>
        <w:t>负责人</w:t>
      </w:r>
      <w:r w:rsidR="002C70A3" w:rsidRPr="002B5DBE">
        <w:rPr>
          <w:rFonts w:ascii="黑体" w:eastAsia="黑体" w:hAnsi="黑体"/>
        </w:rPr>
        <w:t>的</w:t>
      </w:r>
      <w:r w:rsidR="00EB70D4" w:rsidRPr="002B5DBE">
        <w:rPr>
          <w:rFonts w:ascii="黑体" w:eastAsia="黑体" w:hAnsi="黑体" w:hint="eastAsia"/>
        </w:rPr>
        <w:t>身份证</w:t>
      </w:r>
      <w:r w:rsidR="00EB70D4" w:rsidRPr="002B5DBE">
        <w:rPr>
          <w:rFonts w:ascii="黑体" w:eastAsia="黑体" w:hAnsi="黑体"/>
        </w:rPr>
        <w:t>号码。</w:t>
      </w:r>
    </w:p>
    <w:p w:rsidR="00DD45CA" w:rsidRDefault="00DD45CA">
      <w:pPr>
        <w:widowControl/>
        <w:jc w:val="left"/>
      </w:pPr>
      <w:r>
        <w:br w:type="page"/>
      </w:r>
    </w:p>
    <w:tbl>
      <w:tblPr>
        <w:tblStyle w:val="a7"/>
        <w:tblW w:w="9492" w:type="dxa"/>
        <w:jc w:val="center"/>
        <w:tblLook w:val="04A0" w:firstRow="1" w:lastRow="0" w:firstColumn="1" w:lastColumn="0" w:noHBand="0" w:noVBand="1"/>
      </w:tblPr>
      <w:tblGrid>
        <w:gridCol w:w="1126"/>
        <w:gridCol w:w="4114"/>
        <w:gridCol w:w="709"/>
        <w:gridCol w:w="709"/>
        <w:gridCol w:w="2834"/>
      </w:tblGrid>
      <w:tr w:rsidR="00E47BC5" w:rsidRPr="00AD2C4B" w:rsidTr="00FD3D91">
        <w:trPr>
          <w:trHeight w:val="574"/>
          <w:tblHeader/>
          <w:jc w:val="center"/>
        </w:trPr>
        <w:tc>
          <w:tcPr>
            <w:tcW w:w="0" w:type="auto"/>
            <w:gridSpan w:val="5"/>
            <w:vAlign w:val="center"/>
          </w:tcPr>
          <w:p w:rsidR="00E47BC5" w:rsidRDefault="00E47BC5" w:rsidP="00E47BC5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b/>
                <w:color w:val="000000"/>
                <w:kern w:val="0"/>
                <w:sz w:val="28"/>
                <w:szCs w:val="21"/>
                <w:lang w:bidi="ar"/>
              </w:rPr>
            </w:pPr>
            <w:r w:rsidRPr="00EB70D4">
              <w:rPr>
                <w:rFonts w:ascii="黑体" w:eastAsia="黑体" w:hAnsi="黑体" w:cs="思源宋体 CN Medium" w:hint="eastAsia"/>
                <w:b/>
                <w:color w:val="000000"/>
                <w:kern w:val="0"/>
                <w:sz w:val="28"/>
                <w:szCs w:val="21"/>
                <w:lang w:bidi="ar"/>
              </w:rPr>
              <w:lastRenderedPageBreak/>
              <w:t>注意</w:t>
            </w:r>
            <w:r w:rsidRPr="00EB70D4">
              <w:rPr>
                <w:rFonts w:ascii="黑体" w:eastAsia="黑体" w:hAnsi="黑体" w:cs="思源宋体 CN Medium"/>
                <w:b/>
                <w:color w:val="000000"/>
                <w:kern w:val="0"/>
                <w:sz w:val="28"/>
                <w:szCs w:val="21"/>
                <w:lang w:bidi="ar"/>
              </w:rPr>
              <w:t>：</w:t>
            </w:r>
            <w:r w:rsidRPr="00EB70D4">
              <w:rPr>
                <w:rFonts w:ascii="黑体" w:eastAsia="黑体" w:hAnsi="黑体" w:cs="思源宋体 CN Medium" w:hint="eastAsia"/>
                <w:b/>
                <w:color w:val="000000"/>
                <w:kern w:val="0"/>
                <w:sz w:val="28"/>
                <w:szCs w:val="21"/>
                <w:lang w:bidi="ar"/>
              </w:rPr>
              <w:t>以下</w:t>
            </w:r>
            <w:r w:rsidRPr="00EB70D4">
              <w:rPr>
                <w:rFonts w:ascii="黑体" w:eastAsia="黑体" w:hAnsi="黑体" w:cs="思源宋体 CN Medium"/>
                <w:b/>
                <w:color w:val="000000"/>
                <w:kern w:val="0"/>
                <w:sz w:val="28"/>
                <w:szCs w:val="21"/>
                <w:lang w:bidi="ar"/>
              </w:rPr>
              <w:t>为</w:t>
            </w:r>
            <w:r w:rsidRPr="00EB70D4">
              <w:rPr>
                <w:rFonts w:ascii="黑体" w:eastAsia="黑体" w:hAnsi="黑体" w:cs="思源宋体 CN Medium" w:hint="eastAsia"/>
                <w:b/>
                <w:color w:val="000000"/>
                <w:kern w:val="0"/>
                <w:sz w:val="28"/>
                <w:szCs w:val="21"/>
                <w:lang w:bidi="ar"/>
              </w:rPr>
              <w:t>额外</w:t>
            </w:r>
            <w:r>
              <w:rPr>
                <w:rFonts w:ascii="黑体" w:eastAsia="黑体" w:hAnsi="黑体" w:cs="思源宋体 CN Medium"/>
                <w:b/>
                <w:color w:val="000000"/>
                <w:kern w:val="0"/>
                <w:sz w:val="28"/>
                <w:szCs w:val="21"/>
                <w:lang w:bidi="ar"/>
              </w:rPr>
              <w:t>收费项目</w:t>
            </w:r>
          </w:p>
          <w:p w:rsidR="00E47BC5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展会组委会为参展商提供有偿的住宿、餐饮、出行、运输等服务</w:t>
            </w:r>
          </w:p>
          <w:p w:rsidR="00E47BC5" w:rsidRPr="00300F12" w:rsidRDefault="00E47BC5" w:rsidP="00E964E0">
            <w:pPr>
              <w:spacing w:line="36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4868F6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推荐供应商仅供参考，您也可以自行联系其他供应商为您办理相关服务</w:t>
            </w:r>
          </w:p>
        </w:tc>
      </w:tr>
      <w:tr w:rsidR="005506BA" w:rsidRPr="00AD2C4B" w:rsidTr="007B0ECE">
        <w:trPr>
          <w:trHeight w:val="574"/>
          <w:tblHeader/>
          <w:jc w:val="center"/>
        </w:trPr>
        <w:tc>
          <w:tcPr>
            <w:tcW w:w="1126" w:type="dxa"/>
            <w:vAlign w:val="center"/>
          </w:tcPr>
          <w:p w:rsidR="00E47BC5" w:rsidRPr="00300F12" w:rsidRDefault="00E47BC5" w:rsidP="00DD45CA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300F12"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  <w:t>项目</w:t>
            </w:r>
          </w:p>
        </w:tc>
        <w:tc>
          <w:tcPr>
            <w:tcW w:w="4114" w:type="dxa"/>
            <w:vAlign w:val="center"/>
          </w:tcPr>
          <w:p w:rsidR="00E47BC5" w:rsidRPr="00300F12" w:rsidRDefault="00E47BC5" w:rsidP="002C70A3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300F12"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  <w:t>服务</w:t>
            </w:r>
            <w:r w:rsidRPr="00300F12"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  <w:t>内容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4868F6">
            <w:pPr>
              <w:pStyle w:val="a8"/>
              <w:spacing w:line="300" w:lineRule="exact"/>
              <w:ind w:firstLine="0"/>
              <w:jc w:val="center"/>
              <w:rPr>
                <w:rFonts w:ascii="仿宋" w:eastAsia="仿宋" w:hAnsi="仿宋"/>
                <w:szCs w:val="21"/>
                <w:lang w:bidi="ar"/>
              </w:rPr>
            </w:pPr>
            <w:r w:rsidRPr="004868F6">
              <w:rPr>
                <w:rFonts w:ascii="黑体" w:eastAsia="黑体" w:hAnsi="黑体" w:cs="思源宋体 CN Medium" w:hint="eastAsia"/>
                <w:color w:val="000000"/>
                <w:kern w:val="0"/>
                <w:sz w:val="22"/>
                <w:szCs w:val="24"/>
                <w:lang w:bidi="ar"/>
              </w:rPr>
              <w:t>服务选择</w:t>
            </w:r>
          </w:p>
        </w:tc>
        <w:tc>
          <w:tcPr>
            <w:tcW w:w="709" w:type="dxa"/>
            <w:vAlign w:val="center"/>
          </w:tcPr>
          <w:p w:rsidR="00E47BC5" w:rsidRPr="00300F12" w:rsidRDefault="00E47BC5" w:rsidP="004868F6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300F12"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2834" w:type="dxa"/>
            <w:vAlign w:val="center"/>
          </w:tcPr>
          <w:p w:rsidR="00E47BC5" w:rsidRPr="00300F12" w:rsidRDefault="00E47BC5" w:rsidP="00267710">
            <w:pPr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300F12"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  <w:t>供应商</w:t>
            </w:r>
          </w:p>
        </w:tc>
      </w:tr>
      <w:tr w:rsidR="005506BA" w:rsidRPr="00AD2C4B" w:rsidTr="00C66E54">
        <w:trPr>
          <w:trHeight w:val="510"/>
          <w:jc w:val="center"/>
        </w:trPr>
        <w:tc>
          <w:tcPr>
            <w:tcW w:w="1126" w:type="dxa"/>
            <w:vMerge w:val="restart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住宿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5晚-商务大床房</w:t>
            </w:r>
          </w:p>
        </w:tc>
        <w:tc>
          <w:tcPr>
            <w:tcW w:w="709" w:type="dxa"/>
            <w:vMerge w:val="restart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间</w:t>
            </w:r>
          </w:p>
        </w:tc>
        <w:tc>
          <w:tcPr>
            <w:tcW w:w="2834" w:type="dxa"/>
            <w:vMerge w:val="restart"/>
            <w:vAlign w:val="center"/>
          </w:tcPr>
          <w:p w:rsidR="00E47BC5" w:rsidRPr="008135CC" w:rsidRDefault="00E47BC5" w:rsidP="007B0ECE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新西兰薇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视传媒</w:t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有限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公司</w:t>
            </w:r>
          </w:p>
        </w:tc>
      </w:tr>
      <w:tr w:rsidR="005506BA" w:rsidRPr="00AD2C4B" w:rsidTr="00C66E54">
        <w:trPr>
          <w:trHeight w:val="510"/>
          <w:jc w:val="center"/>
        </w:trPr>
        <w:tc>
          <w:tcPr>
            <w:tcW w:w="1126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5晚-</w:t>
            </w:r>
            <w:proofErr w:type="gramStart"/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商务双床房</w:t>
            </w:r>
            <w:proofErr w:type="gramEnd"/>
          </w:p>
        </w:tc>
        <w:tc>
          <w:tcPr>
            <w:tcW w:w="709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间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147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2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proofErr w:type="gramStart"/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展会期间</w:t>
            </w:r>
            <w:proofErr w:type="gramEnd"/>
            <w:r w:rsidR="00E964E0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餐饮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7B0ECE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早餐：入住酒店自助餐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午餐</w:t>
            </w:r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：米饭，三菜一汤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晚餐</w:t>
            </w:r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：餐标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为</w:t>
            </w:r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每人50新西兰元（除早餐外，午餐、晚餐以中餐为主，如需素食请标注）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7B0ECE">
        <w:trPr>
          <w:trHeight w:val="567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2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展馆</w:t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往返</w:t>
            </w:r>
            <w:r w:rsidR="00E964E0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巴士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酒店-展馆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间每日</w:t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往返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国际机票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提供定制化的国际机票预订服务，根据客户需求安排航班和座位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C66E54">
        <w:trPr>
          <w:trHeight w:val="567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机场接送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抵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离奥克兰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时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机场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-酒店间车辆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接送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旅游保险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提供全面的旅游保险，保障客户在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期间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人身及财产安全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2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="00E964E0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电话卡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提供符合客户需求的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电话卡，支持通话、短信和数据流量等服务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张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DA0FC7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本地购物</w:t>
            </w:r>
          </w:p>
        </w:tc>
        <w:tc>
          <w:tcPr>
            <w:tcW w:w="4114" w:type="dxa"/>
            <w:vAlign w:val="center"/>
          </w:tcPr>
          <w:p w:rsidR="00E47BC5" w:rsidRPr="00167A82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DA0FC7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提供本地购物指南和推荐，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介绍</w:t>
            </w:r>
            <w:r w:rsidRPr="00DA0FC7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当地特色商品和购物场所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/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62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其他行程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安排额外的旅游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观光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或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文化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体验活动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/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spacing w:line="36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签证服务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协助客户办理新西兰及其他目的地的签证申请，提供签证办理指导和咨询服务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Align w:val="center"/>
          </w:tcPr>
          <w:p w:rsidR="00E47BC5" w:rsidRPr="008135CC" w:rsidRDefault="00E47BC5" w:rsidP="00C66E54">
            <w:pPr>
              <w:pStyle w:val="a8"/>
              <w:spacing w:line="360" w:lineRule="exact"/>
              <w:ind w:leftChars="50" w:left="105" w:firstLine="0"/>
              <w:jc w:val="left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新</w:t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之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路移民公司</w:t>
            </w:r>
          </w:p>
          <w:p w:rsidR="00E47BC5" w:rsidRPr="008135CC" w:rsidRDefault="00E47BC5" w:rsidP="00C66E54">
            <w:pPr>
              <w:pStyle w:val="a8"/>
              <w:spacing w:line="360" w:lineRule="exact"/>
              <w:ind w:leftChars="50" w:left="105" w:firstLine="0"/>
              <w:jc w:val="left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双子移民留学公司</w:t>
            </w:r>
          </w:p>
        </w:tc>
      </w:tr>
      <w:tr w:rsidR="005506BA" w:rsidRPr="00AD2C4B" w:rsidTr="002727CB">
        <w:trPr>
          <w:trHeight w:val="850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展览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搭建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本地专业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展览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搭建团队，协助展商进行展馆搭建和布置，提供相关设备支持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/</w:t>
            </w:r>
          </w:p>
        </w:tc>
        <w:tc>
          <w:tcPr>
            <w:tcW w:w="2834" w:type="dxa"/>
            <w:vAlign w:val="center"/>
          </w:tcPr>
          <w:p w:rsidR="00E47BC5" w:rsidRPr="008135CC" w:rsidRDefault="00E47BC5" w:rsidP="00C66E54">
            <w:pPr>
              <w:pStyle w:val="a8"/>
              <w:spacing w:line="360" w:lineRule="exact"/>
              <w:ind w:leftChars="-50" w:left="-105" w:rightChars="-50" w:right="-105"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鼎盛投资控股有限公司</w:t>
            </w:r>
          </w:p>
        </w:tc>
      </w:tr>
      <w:tr w:rsidR="005506BA" w:rsidRPr="00AD2C4B" w:rsidTr="007B0ECE">
        <w:trPr>
          <w:trHeight w:val="1871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展品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运输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为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客户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代办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参展货品海运、报关、物流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运输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等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，确保客户的货品安全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/</w:t>
            </w:r>
          </w:p>
        </w:tc>
        <w:tc>
          <w:tcPr>
            <w:tcW w:w="2834" w:type="dxa"/>
            <w:vAlign w:val="center"/>
          </w:tcPr>
          <w:p w:rsidR="00E47BC5" w:rsidRPr="008135CC" w:rsidRDefault="00E47BC5" w:rsidP="00C66E54">
            <w:pPr>
              <w:pStyle w:val="a8"/>
              <w:spacing w:line="360" w:lineRule="exact"/>
              <w:ind w:rightChars="-50" w:right="-105"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" w:eastAsia="仿宋" w:hAnsi="仿宋" w:hint="eastAsia"/>
                <w:szCs w:val="21"/>
                <w:lang w:bidi="ar"/>
              </w:rPr>
              <w:t>秦远</w:t>
            </w:r>
            <w:r w:rsidRPr="008135CC">
              <w:rPr>
                <w:rFonts w:ascii="仿宋" w:eastAsia="仿宋" w:hAnsi="仿宋"/>
                <w:szCs w:val="21"/>
                <w:lang w:bidi="ar"/>
              </w:rPr>
              <w:t>国际物流有限公司</w:t>
            </w:r>
          </w:p>
          <w:p w:rsidR="00E47BC5" w:rsidRPr="008135CC" w:rsidRDefault="00E47BC5" w:rsidP="00C66E54">
            <w:pPr>
              <w:pStyle w:val="a8"/>
              <w:spacing w:line="360" w:lineRule="exact"/>
              <w:ind w:rightChars="-50" w:right="-105"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" w:eastAsia="仿宋" w:hAnsi="仿宋" w:hint="eastAsia"/>
                <w:szCs w:val="21"/>
                <w:lang w:bidi="ar"/>
              </w:rPr>
              <w:t>中国</w:t>
            </w:r>
            <w:r w:rsidRPr="008135CC">
              <w:rPr>
                <w:rFonts w:ascii="仿宋" w:eastAsia="仿宋" w:hAnsi="仿宋"/>
                <w:szCs w:val="21"/>
                <w:lang w:bidi="ar"/>
              </w:rPr>
              <w:t>国际展览运输有限公司</w:t>
            </w:r>
          </w:p>
          <w:p w:rsidR="00E47BC5" w:rsidRPr="008135CC" w:rsidRDefault="00E47BC5" w:rsidP="00C66E54">
            <w:pPr>
              <w:pStyle w:val="a8"/>
              <w:spacing w:line="360" w:lineRule="exact"/>
              <w:ind w:left="210" w:rightChars="-50" w:right="-105" w:hangingChars="100" w:hanging="210"/>
              <w:jc w:val="left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" w:eastAsia="仿宋" w:hAnsi="仿宋" w:hint="eastAsia"/>
                <w:szCs w:val="21"/>
                <w:lang w:bidi="ar"/>
              </w:rPr>
              <w:t>中国</w:t>
            </w:r>
            <w:r w:rsidRPr="008135CC">
              <w:rPr>
                <w:rFonts w:ascii="仿宋" w:eastAsia="仿宋" w:hAnsi="仿宋"/>
                <w:szCs w:val="21"/>
                <w:lang w:bidi="ar"/>
              </w:rPr>
              <w:t>外运股份有限公司特种物流分公司</w:t>
            </w:r>
          </w:p>
        </w:tc>
      </w:tr>
      <w:tr w:rsidR="00E47BC5" w:rsidRPr="00AD2C4B" w:rsidTr="00E964E0">
        <w:trPr>
          <w:trHeight w:val="1077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4A6740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其他需求</w:t>
            </w:r>
          </w:p>
        </w:tc>
        <w:tc>
          <w:tcPr>
            <w:tcW w:w="8366" w:type="dxa"/>
            <w:gridSpan w:val="4"/>
            <w:vAlign w:val="center"/>
          </w:tcPr>
          <w:p w:rsidR="00E47BC5" w:rsidRPr="008135CC" w:rsidRDefault="00E47BC5" w:rsidP="004A6740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</w:tbl>
    <w:p w:rsidR="006A3B92" w:rsidRPr="00AD2C4B" w:rsidRDefault="00491D8F" w:rsidP="00E964E0">
      <w:pPr>
        <w:pStyle w:val="a8"/>
        <w:spacing w:line="360" w:lineRule="exact"/>
        <w:ind w:firstLine="0"/>
        <w:rPr>
          <w:rFonts w:ascii="仿宋_GB2312" w:eastAsia="仿宋_GB2312" w:hAnsi="宋体"/>
          <w:sz w:val="24"/>
          <w:szCs w:val="24"/>
        </w:rPr>
      </w:pPr>
      <w:r w:rsidRPr="002B5DBE">
        <w:rPr>
          <w:rFonts w:ascii="黑体" w:eastAsia="黑体" w:hAnsi="黑体" w:hint="eastAsia"/>
        </w:rPr>
        <w:t>备注</w:t>
      </w:r>
      <w:r w:rsidRPr="002B5DBE">
        <w:rPr>
          <w:rFonts w:ascii="黑体" w:eastAsia="黑体" w:hAnsi="黑体"/>
        </w:rPr>
        <w:t>：</w:t>
      </w:r>
      <w:r>
        <w:rPr>
          <w:rFonts w:ascii="黑体" w:eastAsia="黑体" w:hAnsi="黑体" w:hint="eastAsia"/>
        </w:rPr>
        <w:t>本</w:t>
      </w:r>
      <w:r>
        <w:rPr>
          <w:rFonts w:ascii="黑体" w:eastAsia="黑体" w:hAnsi="黑体"/>
        </w:rPr>
        <w:t>表格仅</w:t>
      </w:r>
      <w:r>
        <w:rPr>
          <w:rFonts w:ascii="黑体" w:eastAsia="黑体" w:hAnsi="黑体" w:hint="eastAsia"/>
        </w:rPr>
        <w:t>为购买</w:t>
      </w:r>
      <w:r>
        <w:rPr>
          <w:rFonts w:ascii="黑体" w:eastAsia="黑体" w:hAnsi="黑体"/>
        </w:rPr>
        <w:t>服务意向</w:t>
      </w:r>
      <w:r>
        <w:rPr>
          <w:rFonts w:ascii="黑体" w:eastAsia="黑体" w:hAnsi="黑体" w:hint="eastAsia"/>
        </w:rPr>
        <w:t>，服务</w:t>
      </w:r>
      <w:r>
        <w:rPr>
          <w:rFonts w:ascii="黑体" w:eastAsia="黑体" w:hAnsi="黑体"/>
        </w:rPr>
        <w:t>内容最终</w:t>
      </w:r>
      <w:r>
        <w:rPr>
          <w:rFonts w:ascii="黑体" w:eastAsia="黑体" w:hAnsi="黑体" w:hint="eastAsia"/>
        </w:rPr>
        <w:t>以</w:t>
      </w:r>
      <w:r w:rsidR="00C00551">
        <w:rPr>
          <w:rFonts w:ascii="黑体" w:eastAsia="黑体" w:hAnsi="黑体" w:hint="eastAsia"/>
        </w:rPr>
        <w:t>您</w:t>
      </w:r>
      <w:r>
        <w:rPr>
          <w:rFonts w:ascii="黑体" w:eastAsia="黑体" w:hAnsi="黑体" w:hint="eastAsia"/>
        </w:rPr>
        <w:t>与供应商签订</w:t>
      </w:r>
      <w:r w:rsidR="00C00551">
        <w:rPr>
          <w:rFonts w:ascii="黑体" w:eastAsia="黑体" w:hAnsi="黑体" w:hint="eastAsia"/>
        </w:rPr>
        <w:t>的</w:t>
      </w:r>
      <w:r>
        <w:rPr>
          <w:rFonts w:ascii="黑体" w:eastAsia="黑体" w:hAnsi="黑体"/>
        </w:rPr>
        <w:t>合同</w:t>
      </w:r>
      <w:r>
        <w:rPr>
          <w:rFonts w:ascii="黑体" w:eastAsia="黑体" w:hAnsi="黑体" w:hint="eastAsia"/>
        </w:rPr>
        <w:t>内容</w:t>
      </w:r>
      <w:r>
        <w:rPr>
          <w:rFonts w:ascii="黑体" w:eastAsia="黑体" w:hAnsi="黑体"/>
        </w:rPr>
        <w:t>为准</w:t>
      </w:r>
      <w:r>
        <w:rPr>
          <w:rFonts w:ascii="黑体" w:eastAsia="黑体" w:hAnsi="黑体" w:hint="eastAsia"/>
        </w:rPr>
        <w:t>。</w:t>
      </w:r>
      <w:proofErr w:type="gramStart"/>
      <w:r>
        <w:rPr>
          <w:rFonts w:ascii="黑体" w:eastAsia="黑体" w:hAnsi="黑体" w:hint="eastAsia"/>
        </w:rPr>
        <w:t>勾选</w:t>
      </w:r>
      <w:r>
        <w:rPr>
          <w:rFonts w:ascii="黑体" w:eastAsia="黑体" w:hAnsi="黑体"/>
        </w:rPr>
        <w:t>相应</w:t>
      </w:r>
      <w:proofErr w:type="gramEnd"/>
      <w:r>
        <w:rPr>
          <w:rFonts w:ascii="黑体" w:eastAsia="黑体" w:hAnsi="黑体"/>
        </w:rPr>
        <w:t>服务</w:t>
      </w:r>
      <w:r>
        <w:rPr>
          <w:rFonts w:ascii="黑体" w:eastAsia="黑体" w:hAnsi="黑体" w:hint="eastAsia"/>
        </w:rPr>
        <w:t>后</w:t>
      </w:r>
      <w:r>
        <w:rPr>
          <w:rFonts w:ascii="黑体" w:eastAsia="黑体" w:hAnsi="黑体"/>
        </w:rPr>
        <w:t>，</w:t>
      </w:r>
      <w:r>
        <w:rPr>
          <w:rFonts w:ascii="黑体" w:eastAsia="黑体" w:hAnsi="黑体" w:hint="eastAsia"/>
        </w:rPr>
        <w:t>客服</w:t>
      </w:r>
      <w:r>
        <w:rPr>
          <w:rFonts w:ascii="黑体" w:eastAsia="黑体" w:hAnsi="黑体"/>
        </w:rPr>
        <w:t>人员会与您联系</w:t>
      </w:r>
      <w:r w:rsidR="00C00551">
        <w:rPr>
          <w:rFonts w:ascii="黑体" w:eastAsia="黑体" w:hAnsi="黑体" w:hint="eastAsia"/>
        </w:rPr>
        <w:t>获取</w:t>
      </w:r>
      <w:r>
        <w:rPr>
          <w:rFonts w:ascii="黑体" w:eastAsia="黑体" w:hAnsi="黑体"/>
        </w:rPr>
        <w:t>更多信息。</w:t>
      </w:r>
    </w:p>
    <w:sectPr w:rsidR="006A3B92" w:rsidRPr="00AD2C4B">
      <w:headerReference w:type="default" r:id="rId8"/>
      <w:pgSz w:w="11906" w:h="16838"/>
      <w:pgMar w:top="851" w:right="1274" w:bottom="953" w:left="1134" w:header="283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F69" w:rsidRDefault="000E1F69">
      <w:r>
        <w:separator/>
      </w:r>
    </w:p>
  </w:endnote>
  <w:endnote w:type="continuationSeparator" w:id="0">
    <w:p w:rsidR="000E1F69" w:rsidRDefault="000E1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0627FB-5E24-489B-AECF-7F258356B207}"/>
    <w:embedBold r:id="rId2" w:fontKey="{38A97103-03D4-48B1-8A8C-C2562C80C550}"/>
    <w:embedItalic r:id="rId3" w:fontKey="{D5413330-3DB8-4260-BFE8-C9B20D3C73C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4" w:subsetted="1" w:fontKey="{98F136BF-72F4-45DB-90D0-F18205E8D3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AADA8EEE-1FB3-43EA-B612-242C46EB48EE}"/>
    <w:embedBold r:id="rId6" w:fontKey="{BC780830-CA37-47EC-8967-FC0320C309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11365F-0528-4A29-8297-BAE8BCA70030}"/>
    <w:embedBold r:id="rId8" w:fontKey="{E368844D-63A4-421E-9C60-0CD608ADD63B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F31B7CA7-79C4-4977-BA3D-D8CFFA248FB8}"/>
    <w:embedBold r:id="rId10" w:subsetted="1" w:fontKey="{62898D76-F366-4DAB-A180-81FB5E53BAED}"/>
  </w:font>
  <w:font w:name="思源宋体 CN Medium">
    <w:altName w:val="思源黑体 CN"/>
    <w:charset w:val="86"/>
    <w:family w:val="auto"/>
    <w:pitch w:val="default"/>
    <w:sig w:usb0="00000000" w:usb1="2ADF3C10" w:usb2="00000016" w:usb3="00000000" w:csb0="6006010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ABE9E26-4DFC-4E6A-B67F-18B0D212D41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2" w:subsetted="1" w:fontKey="{9B642D3B-7FC9-4A7C-B27B-CA257A3291F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3" w:subsetted="1" w:fontKey="{06DB1A43-695A-4BD2-A7E3-DF941B899E7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F69" w:rsidRDefault="000E1F69">
      <w:r>
        <w:separator/>
      </w:r>
    </w:p>
  </w:footnote>
  <w:footnote w:type="continuationSeparator" w:id="0">
    <w:p w:rsidR="000E1F69" w:rsidRDefault="000E1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B92" w:rsidRDefault="006A3B92">
    <w:pPr>
      <w:pStyle w:val="a4"/>
      <w:ind w:firstLineChars="400" w:firstLine="643"/>
      <w:jc w:val="left"/>
      <w:rPr>
        <w:b/>
        <w:bCs/>
        <w:sz w:val="16"/>
        <w:szCs w:val="21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02CAC"/>
    <w:multiLevelType w:val="multilevel"/>
    <w:tmpl w:val="50602CA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attachedTemplate r:id="rId1"/>
  <w:documentProtection w:edit="forms" w:enforcement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sImhkaWQiOiI5OWY5MmY0OWY4MDNhZjQwZTUyODNiMGRlOTQyZmU2MiIsInVzZXJDb3VudCI6MX0="/>
    <w:docVar w:name="KSO_WPS_MARK_KEY" w:val="c011895b-2049-47d4-b359-aca996e788a9"/>
  </w:docVars>
  <w:rsids>
    <w:rsidRoot w:val="69673A51"/>
    <w:rsid w:val="00014F85"/>
    <w:rsid w:val="000654B4"/>
    <w:rsid w:val="000A74A9"/>
    <w:rsid w:val="000E1F69"/>
    <w:rsid w:val="000F6BCE"/>
    <w:rsid w:val="00104925"/>
    <w:rsid w:val="00167A82"/>
    <w:rsid w:val="001C5D2D"/>
    <w:rsid w:val="00267710"/>
    <w:rsid w:val="002727CB"/>
    <w:rsid w:val="00275E8A"/>
    <w:rsid w:val="002A3E66"/>
    <w:rsid w:val="002B5DBE"/>
    <w:rsid w:val="002C70A3"/>
    <w:rsid w:val="00300F12"/>
    <w:rsid w:val="00304E81"/>
    <w:rsid w:val="00342CEB"/>
    <w:rsid w:val="0036424A"/>
    <w:rsid w:val="0037365A"/>
    <w:rsid w:val="003805C8"/>
    <w:rsid w:val="003C01E2"/>
    <w:rsid w:val="003F7780"/>
    <w:rsid w:val="00404757"/>
    <w:rsid w:val="00406036"/>
    <w:rsid w:val="004076BE"/>
    <w:rsid w:val="00423E81"/>
    <w:rsid w:val="00464F1F"/>
    <w:rsid w:val="004868F6"/>
    <w:rsid w:val="00491D8F"/>
    <w:rsid w:val="004A6740"/>
    <w:rsid w:val="004A73CB"/>
    <w:rsid w:val="004D6819"/>
    <w:rsid w:val="00503F62"/>
    <w:rsid w:val="00521A33"/>
    <w:rsid w:val="005506BA"/>
    <w:rsid w:val="00563309"/>
    <w:rsid w:val="00571648"/>
    <w:rsid w:val="0057584D"/>
    <w:rsid w:val="00575E73"/>
    <w:rsid w:val="005A5443"/>
    <w:rsid w:val="005E2566"/>
    <w:rsid w:val="005F143A"/>
    <w:rsid w:val="006156AF"/>
    <w:rsid w:val="0063355A"/>
    <w:rsid w:val="00633897"/>
    <w:rsid w:val="00643154"/>
    <w:rsid w:val="006A3B92"/>
    <w:rsid w:val="007006B9"/>
    <w:rsid w:val="00720373"/>
    <w:rsid w:val="00743273"/>
    <w:rsid w:val="0077669A"/>
    <w:rsid w:val="00792134"/>
    <w:rsid w:val="007A6C3C"/>
    <w:rsid w:val="007B0ECE"/>
    <w:rsid w:val="007C133B"/>
    <w:rsid w:val="008135CC"/>
    <w:rsid w:val="008B44F2"/>
    <w:rsid w:val="00971E30"/>
    <w:rsid w:val="009C129D"/>
    <w:rsid w:val="00A00574"/>
    <w:rsid w:val="00A15E0A"/>
    <w:rsid w:val="00A6309F"/>
    <w:rsid w:val="00A82A01"/>
    <w:rsid w:val="00AA44F4"/>
    <w:rsid w:val="00AD2C4B"/>
    <w:rsid w:val="00B32EA8"/>
    <w:rsid w:val="00B37E5C"/>
    <w:rsid w:val="00B447AF"/>
    <w:rsid w:val="00B55A57"/>
    <w:rsid w:val="00B773FF"/>
    <w:rsid w:val="00BA121D"/>
    <w:rsid w:val="00BE63F8"/>
    <w:rsid w:val="00C00551"/>
    <w:rsid w:val="00C156FE"/>
    <w:rsid w:val="00C66E54"/>
    <w:rsid w:val="00C676E1"/>
    <w:rsid w:val="00C82E67"/>
    <w:rsid w:val="00CA3424"/>
    <w:rsid w:val="00D20828"/>
    <w:rsid w:val="00D710F4"/>
    <w:rsid w:val="00DA0FC7"/>
    <w:rsid w:val="00DD45CA"/>
    <w:rsid w:val="00E25B8B"/>
    <w:rsid w:val="00E44155"/>
    <w:rsid w:val="00E47BC5"/>
    <w:rsid w:val="00E964E0"/>
    <w:rsid w:val="00EB70D4"/>
    <w:rsid w:val="00EC64DD"/>
    <w:rsid w:val="00EF6995"/>
    <w:rsid w:val="00F15EB2"/>
    <w:rsid w:val="00FB3C6F"/>
    <w:rsid w:val="00FD3D91"/>
    <w:rsid w:val="099A3670"/>
    <w:rsid w:val="135B1E95"/>
    <w:rsid w:val="1565236E"/>
    <w:rsid w:val="21D56297"/>
    <w:rsid w:val="28A05BB0"/>
    <w:rsid w:val="2E3E40E0"/>
    <w:rsid w:val="33EB01CA"/>
    <w:rsid w:val="385E1FE1"/>
    <w:rsid w:val="389C73BD"/>
    <w:rsid w:val="47AB04B6"/>
    <w:rsid w:val="50FC1C68"/>
    <w:rsid w:val="51AE3D8E"/>
    <w:rsid w:val="52BB712B"/>
    <w:rsid w:val="54A40F17"/>
    <w:rsid w:val="599B6A78"/>
    <w:rsid w:val="5A5B670A"/>
    <w:rsid w:val="67E91DFE"/>
    <w:rsid w:val="68D15B28"/>
    <w:rsid w:val="69673A51"/>
    <w:rsid w:val="75212C76"/>
    <w:rsid w:val="76AA006F"/>
    <w:rsid w:val="78B93E5B"/>
    <w:rsid w:val="79CB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DAB999"/>
  <w15:docId w15:val="{8DD42FDC-E697-4344-9D88-FEC183D7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ind w:firstLine="0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5" w:lineRule="auto"/>
      <w:ind w:left="0" w:firstLine="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firstLine="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kern w:val="0"/>
      <w:sz w:val="22"/>
    </w:r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  <w:jc w:val="left"/>
    </w:pPr>
    <w:rPr>
      <w:kern w:val="0"/>
      <w:sz w:val="22"/>
    </w:rPr>
  </w:style>
  <w:style w:type="paragraph" w:styleId="a5">
    <w:name w:val="Subtitle"/>
    <w:basedOn w:val="a"/>
    <w:next w:val="a"/>
    <w:qFormat/>
    <w:pPr>
      <w:spacing w:before="240" w:after="60" w:line="312" w:lineRule="auto"/>
      <w:jc w:val="center"/>
      <w:outlineLvl w:val="1"/>
    </w:pPr>
    <w:rPr>
      <w:rFonts w:asciiTheme="majorHAnsi" w:eastAsia="华文中宋" w:hAnsiTheme="majorHAnsi" w:cstheme="majorBidi"/>
      <w:b/>
      <w:bCs/>
      <w:kern w:val="28"/>
      <w:sz w:val="36"/>
      <w:szCs w:val="3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kern w:val="0"/>
      <w:sz w:val="22"/>
    </w:rPr>
  </w:style>
  <w:style w:type="paragraph" w:styleId="a6">
    <w:name w:val="Normal (Web)"/>
    <w:basedOn w:val="a"/>
    <w:qFormat/>
    <w:pPr>
      <w:widowControl/>
      <w:spacing w:beforeAutospacing="1" w:afterAutospacing="1"/>
      <w:jc w:val="left"/>
    </w:pPr>
    <w:rPr>
      <w:rFonts w:ascii="宋体" w:hAnsi="宋体"/>
      <w:kern w:val="0"/>
      <w:sz w:val="24"/>
      <w:szCs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pPr>
      <w:ind w:firstLine="420"/>
    </w:pPr>
  </w:style>
  <w:style w:type="character" w:customStyle="1" w:styleId="11">
    <w:name w:val="不明显强调1"/>
    <w:autoRedefine/>
    <w:uiPriority w:val="19"/>
    <w:qFormat/>
    <w:rPr>
      <w:rFonts w:eastAsia="微软雅黑"/>
      <w:i/>
      <w:iCs/>
      <w:color w:val="A5A5A5"/>
      <w:sz w:val="21"/>
    </w:rPr>
  </w:style>
  <w:style w:type="paragraph" w:styleId="a9">
    <w:name w:val="Title"/>
    <w:basedOn w:val="a"/>
    <w:next w:val="a"/>
    <w:link w:val="aa"/>
    <w:qFormat/>
    <w:rsid w:val="00AD2C4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rsid w:val="00AD2C4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Balloon Text"/>
    <w:basedOn w:val="a"/>
    <w:link w:val="ac"/>
    <w:rsid w:val="00C676E1"/>
    <w:rPr>
      <w:sz w:val="18"/>
      <w:szCs w:val="18"/>
    </w:rPr>
  </w:style>
  <w:style w:type="character" w:customStyle="1" w:styleId="ac">
    <w:name w:val="批注框文本 字符"/>
    <w:basedOn w:val="a0"/>
    <w:link w:val="ab"/>
    <w:rsid w:val="00C676E1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1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EM\AppData\Roaming\kingsoft\office6\templates\download\74bf0f7ae73f4000a25731c79115c0c3\&#24212;&#32856;&#20154;&#21592;&#20010;&#20154;&#20449;&#24687;&#30331;&#35760;&#34920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A5924-D98A-4CC1-9EB3-8FFBEF9BE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应聘人员个人信息登记表</Template>
  <TotalTime>0</TotalTime>
  <Pages>3</Pages>
  <Words>238</Words>
  <Characters>1362</Characters>
  <Application>Microsoft Office Word</Application>
  <DocSecurity>0</DocSecurity>
  <Lines>11</Lines>
  <Paragraphs>3</Paragraphs>
  <ScaleCrop>false</ScaleCrop>
  <Company>Lenovo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 工 日 志</dc:title>
  <dc:creator>Ric M</dc:creator>
  <cp:lastModifiedBy>daihanjie</cp:lastModifiedBy>
  <cp:revision>2</cp:revision>
  <cp:lastPrinted>2024-04-09T06:30:00Z</cp:lastPrinted>
  <dcterms:created xsi:type="dcterms:W3CDTF">2025-08-05T01:23:00Z</dcterms:created>
  <dcterms:modified xsi:type="dcterms:W3CDTF">2025-08-05T01:23:00Z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77464F9FA1AA40DEA315FE0F0A346E5D_11</vt:lpwstr>
  </property>
  <property fmtid="{D5CDD505-2E9C-101B-9397-08002B2CF9AE}" pid="4" name="KSOTemplateUUID">
    <vt:lpwstr>v1.0_mb_dKawbNAirGM5vn4RQUHiUQ==</vt:lpwstr>
  </property>
</Properties>
</file>